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EE" w:rsidRPr="000F020C" w:rsidRDefault="00C95DEE" w:rsidP="00282555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Контрольная работа</w:t>
      </w:r>
      <w:r w:rsidRPr="00EE5E58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по сольфеджио.</w:t>
      </w:r>
    </w:p>
    <w:p w:rsidR="00C95DEE" w:rsidRPr="00394338" w:rsidRDefault="00C95DEE" w:rsidP="0026763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94338">
        <w:rPr>
          <w:color w:val="000000"/>
          <w:sz w:val="28"/>
          <w:szCs w:val="28"/>
        </w:rPr>
        <w:t>Напишите параллельные тональности и их ключевые знаки:</w:t>
      </w:r>
    </w:p>
    <w:p w:rsidR="00C95DEE" w:rsidRPr="00394338" w:rsidRDefault="00C95DEE" w:rsidP="0026763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338">
        <w:rPr>
          <w:color w:val="000000"/>
          <w:sz w:val="28"/>
          <w:szCs w:val="28"/>
        </w:rPr>
        <w:t>Соль мажор-…</w:t>
      </w:r>
    </w:p>
    <w:p w:rsidR="00C95DEE" w:rsidRPr="00394338" w:rsidRDefault="00C95DEE" w:rsidP="0026763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338">
        <w:rPr>
          <w:color w:val="000000"/>
          <w:sz w:val="28"/>
          <w:szCs w:val="28"/>
        </w:rPr>
        <w:t>Си–бемоль мажор-…</w:t>
      </w:r>
    </w:p>
    <w:p w:rsidR="00C95DEE" w:rsidRPr="00394338" w:rsidRDefault="00C95DEE" w:rsidP="0026763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4338">
        <w:rPr>
          <w:color w:val="000000"/>
          <w:sz w:val="28"/>
          <w:szCs w:val="28"/>
        </w:rPr>
        <w:t>фа-диез минор - …</w:t>
      </w:r>
    </w:p>
    <w:p w:rsidR="00C95DEE" w:rsidRPr="00394338" w:rsidRDefault="00C95DEE" w:rsidP="0026763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94338">
        <w:rPr>
          <w:color w:val="000000"/>
          <w:sz w:val="28"/>
          <w:szCs w:val="28"/>
        </w:rPr>
        <w:t>Постройте 3 вида фа минора (натуральный, гармонический, мелодический). Поставьте знаки при ключе.</w:t>
      </w:r>
    </w:p>
    <w:p w:rsidR="00C95DEE" w:rsidRPr="00394338" w:rsidRDefault="00C95DEE" w:rsidP="0026763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94338">
        <w:rPr>
          <w:color w:val="000000"/>
          <w:sz w:val="28"/>
          <w:szCs w:val="28"/>
        </w:rPr>
        <w:t>Постройте от звука «фа» вверх и вниз следу</w:t>
      </w:r>
      <w:r>
        <w:rPr>
          <w:color w:val="000000"/>
          <w:sz w:val="28"/>
          <w:szCs w:val="28"/>
        </w:rPr>
        <w:t>ю</w:t>
      </w:r>
      <w:r w:rsidRPr="00394338">
        <w:rPr>
          <w:color w:val="000000"/>
          <w:sz w:val="28"/>
          <w:szCs w:val="28"/>
        </w:rPr>
        <w:t>щие интервалы:</w:t>
      </w:r>
    </w:p>
    <w:p w:rsidR="00C95DEE" w:rsidRPr="00394338" w:rsidRDefault="00C95DEE" w:rsidP="00267636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394338">
        <w:rPr>
          <w:b/>
          <w:color w:val="000000"/>
          <w:sz w:val="28"/>
          <w:szCs w:val="28"/>
        </w:rPr>
        <w:t>ч1,м2,б2,м3,б3,ч4,Ув4,ч5,м6,б6,м7,б7,ч8.</w:t>
      </w:r>
    </w:p>
    <w:p w:rsidR="00C95DEE" w:rsidRPr="00394338" w:rsidRDefault="00C95DEE" w:rsidP="0026763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94338">
        <w:rPr>
          <w:color w:val="000000"/>
          <w:sz w:val="28"/>
          <w:szCs w:val="28"/>
        </w:rPr>
        <w:t>Постройте от звука «фа» следующие аккорды:</w:t>
      </w:r>
    </w:p>
    <w:p w:rsidR="00C95DEE" w:rsidRPr="00394338" w:rsidRDefault="00C95DEE" w:rsidP="00267636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394338">
        <w:rPr>
          <w:b/>
          <w:color w:val="000000"/>
          <w:sz w:val="28"/>
          <w:szCs w:val="28"/>
        </w:rPr>
        <w:t xml:space="preserve">Б53, М53, Ув53, Ум53, Б6,М6,Б64,М64. </w:t>
      </w:r>
    </w:p>
    <w:p w:rsidR="00C95DEE" w:rsidRDefault="00C95DEE" w:rsidP="00267636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sz w:val="28"/>
          <w:szCs w:val="28"/>
        </w:rPr>
      </w:pPr>
      <w:r w:rsidRPr="00394338">
        <w:rPr>
          <w:sz w:val="28"/>
          <w:szCs w:val="28"/>
        </w:rPr>
        <w:t xml:space="preserve">Спеть с дирижированием: Калмыков-Фридкин. Сольфеджио одноголосие 1Ч. </w:t>
      </w:r>
      <w:r w:rsidRPr="00394338">
        <w:rPr>
          <w:sz w:val="28"/>
          <w:szCs w:val="28"/>
          <w:lang w:val="en-US"/>
        </w:rPr>
        <w:t>N</w:t>
      </w:r>
      <w:r w:rsidRPr="00394338">
        <w:rPr>
          <w:sz w:val="28"/>
          <w:szCs w:val="28"/>
        </w:rPr>
        <w:t xml:space="preserve"> 369,372.</w:t>
      </w:r>
    </w:p>
    <w:p w:rsidR="00C95DEE" w:rsidRPr="00394338" w:rsidRDefault="00C95DEE" w:rsidP="00EF3505">
      <w:pPr>
        <w:pStyle w:val="ListParagraph"/>
        <w:spacing w:line="240" w:lineRule="auto"/>
        <w:ind w:left="0"/>
        <w:rPr>
          <w:sz w:val="28"/>
          <w:szCs w:val="28"/>
        </w:rPr>
      </w:pPr>
    </w:p>
    <w:p w:rsidR="00C95DEE" w:rsidRPr="00276C60" w:rsidRDefault="00C95DEE" w:rsidP="0039433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Контрольная работа</w:t>
      </w:r>
      <w:r w:rsidRPr="00CE5033">
        <w:rPr>
          <w:b/>
          <w:color w:val="000000"/>
          <w:sz w:val="28"/>
          <w:szCs w:val="28"/>
        </w:rPr>
        <w:t xml:space="preserve"> по музыкальной литературе.</w:t>
      </w:r>
    </w:p>
    <w:p w:rsidR="00C95DEE" w:rsidRDefault="00C95DEE" w:rsidP="00394338"/>
    <w:p w:rsidR="00C95DEE" w:rsidRDefault="00C95DEE" w:rsidP="0039433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Вставьте пропущенные буквы в названиях музыкальных инструментов:</w:t>
      </w:r>
    </w:p>
    <w:p w:rsidR="00C95DEE" w:rsidRDefault="00C95DEE" w:rsidP="00394338">
      <w:pPr>
        <w:ind w:left="360"/>
        <w:rPr>
          <w:sz w:val="28"/>
          <w:szCs w:val="28"/>
        </w:rPr>
      </w:pPr>
      <w:r>
        <w:rPr>
          <w:sz w:val="28"/>
          <w:szCs w:val="28"/>
        </w:rPr>
        <w:t>ВАЛТ.РНА, СКР..КА, Б.РАБ.Н, АРФ., Б.ЯН, ДОМ.А, ВИО.ОН.ЕЛЬ, АКК.Р.ЕОН, ТРО.БОН, ФЛЕ.ТА, КЛ.РН.Т, Т.РЕЛК.</w:t>
      </w:r>
    </w:p>
    <w:p w:rsidR="00C95DEE" w:rsidRDefault="00C95DEE" w:rsidP="0039433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pacing w:val="1"/>
          <w:sz w:val="28"/>
          <w:szCs w:val="28"/>
        </w:rPr>
        <w:t>Спишите определения следующих п</w:t>
      </w:r>
      <w:r>
        <w:rPr>
          <w:sz w:val="28"/>
          <w:szCs w:val="28"/>
        </w:rPr>
        <w:t>он</w:t>
      </w:r>
      <w:r>
        <w:rPr>
          <w:spacing w:val="1"/>
          <w:sz w:val="28"/>
          <w:szCs w:val="28"/>
        </w:rPr>
        <w:t>я</w:t>
      </w:r>
      <w:r>
        <w:rPr>
          <w:spacing w:val="-1"/>
          <w:sz w:val="28"/>
          <w:szCs w:val="28"/>
        </w:rPr>
        <w:t>т</w:t>
      </w:r>
      <w:r>
        <w:rPr>
          <w:sz w:val="28"/>
          <w:szCs w:val="28"/>
        </w:rPr>
        <w:t xml:space="preserve">ий, пройдя по ссылке: </w:t>
      </w:r>
      <w:r w:rsidRPr="00C61EAB">
        <w:rPr>
          <w:sz w:val="28"/>
          <w:szCs w:val="28"/>
        </w:rPr>
        <w:t>https://www.liveinternet.ru/users/nikadu/post186352884</w:t>
      </w:r>
      <w:r>
        <w:rPr>
          <w:sz w:val="28"/>
          <w:szCs w:val="28"/>
        </w:rPr>
        <w:t xml:space="preserve">. </w:t>
      </w:r>
    </w:p>
    <w:p w:rsidR="00C95DEE" w:rsidRDefault="00C95DEE" w:rsidP="00394338">
      <w:pPr>
        <w:pStyle w:val="ListParagraph"/>
        <w:rPr>
          <w:b/>
          <w:spacing w:val="-5"/>
          <w:sz w:val="28"/>
          <w:szCs w:val="28"/>
        </w:rPr>
      </w:pPr>
      <w:r w:rsidRPr="00C61EAB">
        <w:rPr>
          <w:b/>
          <w:spacing w:val="-1"/>
          <w:sz w:val="28"/>
          <w:szCs w:val="28"/>
        </w:rPr>
        <w:t>К</w:t>
      </w:r>
      <w:r w:rsidRPr="00C61EAB">
        <w:rPr>
          <w:b/>
          <w:spacing w:val="6"/>
          <w:sz w:val="28"/>
          <w:szCs w:val="28"/>
        </w:rPr>
        <w:t>а</w:t>
      </w:r>
      <w:r w:rsidRPr="00C61EAB">
        <w:rPr>
          <w:b/>
          <w:sz w:val="28"/>
          <w:szCs w:val="28"/>
        </w:rPr>
        <w:t>но</w:t>
      </w:r>
      <w:r w:rsidRPr="00C61EAB">
        <w:rPr>
          <w:b/>
          <w:spacing w:val="5"/>
          <w:sz w:val="28"/>
          <w:szCs w:val="28"/>
        </w:rPr>
        <w:t>н</w:t>
      </w:r>
      <w:r w:rsidRPr="00C61EAB">
        <w:rPr>
          <w:b/>
          <w:sz w:val="28"/>
          <w:szCs w:val="28"/>
        </w:rPr>
        <w:t>, р</w:t>
      </w:r>
      <w:r w:rsidRPr="00C61EAB">
        <w:rPr>
          <w:b/>
          <w:spacing w:val="5"/>
          <w:sz w:val="28"/>
          <w:szCs w:val="28"/>
        </w:rPr>
        <w:t>о</w:t>
      </w:r>
      <w:r w:rsidRPr="00C61EAB">
        <w:rPr>
          <w:b/>
          <w:sz w:val="28"/>
          <w:szCs w:val="28"/>
        </w:rPr>
        <w:t>н</w:t>
      </w:r>
      <w:r w:rsidRPr="00C61EAB">
        <w:rPr>
          <w:b/>
          <w:spacing w:val="2"/>
          <w:sz w:val="28"/>
          <w:szCs w:val="28"/>
        </w:rPr>
        <w:t>д</w:t>
      </w:r>
      <w:r w:rsidRPr="00C61EAB">
        <w:rPr>
          <w:b/>
          <w:spacing w:val="5"/>
          <w:sz w:val="28"/>
          <w:szCs w:val="28"/>
        </w:rPr>
        <w:t>о</w:t>
      </w:r>
      <w:r w:rsidRPr="00C61EAB">
        <w:rPr>
          <w:b/>
          <w:sz w:val="28"/>
          <w:szCs w:val="28"/>
        </w:rPr>
        <w:t>,</w:t>
      </w:r>
      <w:r w:rsidRPr="00C61EAB">
        <w:rPr>
          <w:b/>
          <w:spacing w:val="-7"/>
          <w:sz w:val="28"/>
          <w:szCs w:val="28"/>
        </w:rPr>
        <w:t xml:space="preserve"> </w:t>
      </w:r>
      <w:r w:rsidRPr="00C61EAB">
        <w:rPr>
          <w:b/>
          <w:sz w:val="28"/>
          <w:szCs w:val="28"/>
        </w:rPr>
        <w:t>р</w:t>
      </w:r>
      <w:r w:rsidRPr="00C61EAB">
        <w:rPr>
          <w:b/>
          <w:spacing w:val="1"/>
          <w:sz w:val="28"/>
          <w:szCs w:val="28"/>
        </w:rPr>
        <w:t>е</w:t>
      </w:r>
      <w:r w:rsidRPr="00C61EAB">
        <w:rPr>
          <w:b/>
          <w:spacing w:val="4"/>
          <w:sz w:val="28"/>
          <w:szCs w:val="28"/>
        </w:rPr>
        <w:t>ч</w:t>
      </w:r>
      <w:r w:rsidRPr="00C61EAB">
        <w:rPr>
          <w:b/>
          <w:sz w:val="28"/>
          <w:szCs w:val="28"/>
        </w:rPr>
        <w:t>и</w:t>
      </w:r>
      <w:r w:rsidRPr="00C61EAB">
        <w:rPr>
          <w:b/>
          <w:spacing w:val="-1"/>
          <w:sz w:val="28"/>
          <w:szCs w:val="28"/>
        </w:rPr>
        <w:t>т</w:t>
      </w:r>
      <w:r w:rsidRPr="00C61EAB">
        <w:rPr>
          <w:b/>
          <w:spacing w:val="1"/>
          <w:sz w:val="28"/>
          <w:szCs w:val="28"/>
        </w:rPr>
        <w:t>а</w:t>
      </w:r>
      <w:r w:rsidRPr="00C61EAB">
        <w:rPr>
          <w:b/>
          <w:spacing w:val="3"/>
          <w:sz w:val="28"/>
          <w:szCs w:val="28"/>
        </w:rPr>
        <w:t>т</w:t>
      </w:r>
      <w:r w:rsidRPr="00C61EAB">
        <w:rPr>
          <w:b/>
          <w:sz w:val="28"/>
          <w:szCs w:val="28"/>
        </w:rPr>
        <w:t>и</w:t>
      </w:r>
      <w:r w:rsidRPr="00C61EAB">
        <w:rPr>
          <w:b/>
          <w:spacing w:val="3"/>
          <w:sz w:val="28"/>
          <w:szCs w:val="28"/>
        </w:rPr>
        <w:t>в</w:t>
      </w:r>
      <w:r w:rsidRPr="00C61EAB">
        <w:rPr>
          <w:b/>
          <w:sz w:val="28"/>
          <w:szCs w:val="28"/>
        </w:rPr>
        <w:t>,</w:t>
      </w:r>
      <w:r w:rsidRPr="00C61EAB">
        <w:rPr>
          <w:b/>
          <w:spacing w:val="-7"/>
          <w:sz w:val="28"/>
          <w:szCs w:val="28"/>
        </w:rPr>
        <w:t xml:space="preserve"> </w:t>
      </w:r>
      <w:r w:rsidRPr="00C61EAB">
        <w:rPr>
          <w:b/>
          <w:spacing w:val="1"/>
          <w:sz w:val="28"/>
          <w:szCs w:val="28"/>
        </w:rPr>
        <w:t>а</w:t>
      </w:r>
      <w:r w:rsidRPr="00C61EAB">
        <w:rPr>
          <w:b/>
          <w:sz w:val="28"/>
          <w:szCs w:val="28"/>
        </w:rPr>
        <w:t>ри</w:t>
      </w:r>
      <w:r w:rsidRPr="00C61EAB">
        <w:rPr>
          <w:b/>
          <w:spacing w:val="6"/>
          <w:sz w:val="28"/>
          <w:szCs w:val="28"/>
        </w:rPr>
        <w:t>я</w:t>
      </w:r>
      <w:r w:rsidRPr="00C61EAB">
        <w:rPr>
          <w:b/>
          <w:sz w:val="28"/>
          <w:szCs w:val="28"/>
        </w:rPr>
        <w:t>,</w:t>
      </w:r>
      <w:r w:rsidRPr="00C61EAB">
        <w:rPr>
          <w:b/>
          <w:spacing w:val="-5"/>
          <w:sz w:val="28"/>
          <w:szCs w:val="28"/>
        </w:rPr>
        <w:t xml:space="preserve"> </w:t>
      </w:r>
      <w:r w:rsidRPr="00C61EAB">
        <w:rPr>
          <w:b/>
          <w:spacing w:val="1"/>
          <w:sz w:val="28"/>
          <w:szCs w:val="28"/>
        </w:rPr>
        <w:t>а</w:t>
      </w:r>
      <w:r w:rsidRPr="00C61EAB">
        <w:rPr>
          <w:b/>
          <w:spacing w:val="5"/>
          <w:sz w:val="28"/>
          <w:szCs w:val="28"/>
        </w:rPr>
        <w:t>р</w:t>
      </w:r>
      <w:r w:rsidRPr="00C61EAB">
        <w:rPr>
          <w:b/>
          <w:sz w:val="28"/>
          <w:szCs w:val="28"/>
        </w:rPr>
        <w:t>иоз</w:t>
      </w:r>
      <w:r w:rsidRPr="00C61EAB">
        <w:rPr>
          <w:b/>
          <w:spacing w:val="5"/>
          <w:sz w:val="28"/>
          <w:szCs w:val="28"/>
        </w:rPr>
        <w:t>о</w:t>
      </w:r>
      <w:r w:rsidRPr="00C61EAB">
        <w:rPr>
          <w:b/>
          <w:spacing w:val="-5"/>
          <w:sz w:val="28"/>
          <w:szCs w:val="28"/>
        </w:rPr>
        <w:t>.</w:t>
      </w:r>
    </w:p>
    <w:p w:rsidR="00C95DEE" w:rsidRPr="00A97213" w:rsidRDefault="00C95DEE" w:rsidP="00394338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97213">
        <w:rPr>
          <w:sz w:val="28"/>
          <w:szCs w:val="28"/>
        </w:rPr>
        <w:t xml:space="preserve">Перечислите </w:t>
      </w:r>
      <w:r>
        <w:rPr>
          <w:sz w:val="28"/>
          <w:szCs w:val="28"/>
        </w:rPr>
        <w:t>оперы и балеты, которые вам запомнились. Напишите названия и их композиторов.</w:t>
      </w:r>
    </w:p>
    <w:p w:rsidR="00C95DEE" w:rsidRPr="00394338" w:rsidRDefault="00C95DEE" w:rsidP="006D284B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  <w:sz w:val="28"/>
          <w:szCs w:val="28"/>
        </w:rPr>
      </w:pPr>
    </w:p>
    <w:sectPr w:rsidR="00C95DEE" w:rsidRPr="00394338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2840BF"/>
    <w:multiLevelType w:val="hybridMultilevel"/>
    <w:tmpl w:val="3D7E9AC4"/>
    <w:lvl w:ilvl="0" w:tplc="CF3A5A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874585D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7493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1665"/>
    <w:rsid w:val="0004375D"/>
    <w:rsid w:val="00044104"/>
    <w:rsid w:val="00045508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20C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493"/>
    <w:rsid w:val="001177AF"/>
    <w:rsid w:val="00117CE4"/>
    <w:rsid w:val="001241F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0E8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242C4"/>
    <w:rsid w:val="002302E1"/>
    <w:rsid w:val="00231F1C"/>
    <w:rsid w:val="00232615"/>
    <w:rsid w:val="00233092"/>
    <w:rsid w:val="002332F9"/>
    <w:rsid w:val="0023449C"/>
    <w:rsid w:val="002346F6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189F"/>
    <w:rsid w:val="00252257"/>
    <w:rsid w:val="00252CB4"/>
    <w:rsid w:val="00252DCC"/>
    <w:rsid w:val="002537B8"/>
    <w:rsid w:val="00254A31"/>
    <w:rsid w:val="00256801"/>
    <w:rsid w:val="0025731C"/>
    <w:rsid w:val="00262AE1"/>
    <w:rsid w:val="00265E67"/>
    <w:rsid w:val="002660E7"/>
    <w:rsid w:val="00267636"/>
    <w:rsid w:val="00267CC7"/>
    <w:rsid w:val="002705FA"/>
    <w:rsid w:val="00270DC9"/>
    <w:rsid w:val="002730DA"/>
    <w:rsid w:val="002735DE"/>
    <w:rsid w:val="00274A0B"/>
    <w:rsid w:val="00274B8F"/>
    <w:rsid w:val="00274ECB"/>
    <w:rsid w:val="00276C60"/>
    <w:rsid w:val="002800CE"/>
    <w:rsid w:val="0028074B"/>
    <w:rsid w:val="002812DD"/>
    <w:rsid w:val="00281C97"/>
    <w:rsid w:val="00282555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1A1A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3C7A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4338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511D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1F4B"/>
    <w:rsid w:val="00415FFD"/>
    <w:rsid w:val="0041651E"/>
    <w:rsid w:val="00417DDE"/>
    <w:rsid w:val="00422770"/>
    <w:rsid w:val="00423A8D"/>
    <w:rsid w:val="00423AA1"/>
    <w:rsid w:val="00423ABF"/>
    <w:rsid w:val="00423F72"/>
    <w:rsid w:val="00424712"/>
    <w:rsid w:val="00425183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25DA"/>
    <w:rsid w:val="00443E62"/>
    <w:rsid w:val="00444724"/>
    <w:rsid w:val="00451B5D"/>
    <w:rsid w:val="00451CC6"/>
    <w:rsid w:val="00452DA3"/>
    <w:rsid w:val="00453234"/>
    <w:rsid w:val="00454EC1"/>
    <w:rsid w:val="00460237"/>
    <w:rsid w:val="004617FD"/>
    <w:rsid w:val="00462982"/>
    <w:rsid w:val="004638A0"/>
    <w:rsid w:val="00463E88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4878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03F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43B3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C9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6D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84B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327"/>
    <w:rsid w:val="007074E7"/>
    <w:rsid w:val="00710612"/>
    <w:rsid w:val="00710A08"/>
    <w:rsid w:val="00712F8D"/>
    <w:rsid w:val="00713E85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A3D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6F5F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0EF6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323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4B5B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3F0B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94D"/>
    <w:rsid w:val="00A94F87"/>
    <w:rsid w:val="00A97213"/>
    <w:rsid w:val="00AA1A87"/>
    <w:rsid w:val="00AA2DE9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49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7716E"/>
    <w:rsid w:val="00B80614"/>
    <w:rsid w:val="00B80EE0"/>
    <w:rsid w:val="00B829B2"/>
    <w:rsid w:val="00B82BD1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0840"/>
    <w:rsid w:val="00C011D0"/>
    <w:rsid w:val="00C0170B"/>
    <w:rsid w:val="00C0221F"/>
    <w:rsid w:val="00C0273F"/>
    <w:rsid w:val="00C030CB"/>
    <w:rsid w:val="00C04A79"/>
    <w:rsid w:val="00C059B8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54ED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1EAB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2B39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5DEE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5033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4FE8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2CC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9A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5BD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C642C"/>
    <w:rsid w:val="00ED0EBA"/>
    <w:rsid w:val="00ED18F9"/>
    <w:rsid w:val="00ED4E81"/>
    <w:rsid w:val="00ED5DD2"/>
    <w:rsid w:val="00ED70D6"/>
    <w:rsid w:val="00EE11D5"/>
    <w:rsid w:val="00EE476A"/>
    <w:rsid w:val="00EE4DA5"/>
    <w:rsid w:val="00EE5E58"/>
    <w:rsid w:val="00EE6634"/>
    <w:rsid w:val="00EE6AAA"/>
    <w:rsid w:val="00EE6C78"/>
    <w:rsid w:val="00EE796A"/>
    <w:rsid w:val="00EF064F"/>
    <w:rsid w:val="00EF29A6"/>
    <w:rsid w:val="00EF3505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0AA9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5ADE"/>
    <w:rsid w:val="00F6706D"/>
    <w:rsid w:val="00F67EFA"/>
    <w:rsid w:val="00F706D7"/>
    <w:rsid w:val="00F70A8F"/>
    <w:rsid w:val="00F70D95"/>
    <w:rsid w:val="00F73DD5"/>
    <w:rsid w:val="00F74D8F"/>
    <w:rsid w:val="00F77B08"/>
    <w:rsid w:val="00F81647"/>
    <w:rsid w:val="00F8352B"/>
    <w:rsid w:val="00F85C89"/>
    <w:rsid w:val="00F875C7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5886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0D4"/>
    <w:pPr>
      <w:spacing w:line="360" w:lineRule="auto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17493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11749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E3C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3C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51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1</Pages>
  <Words>142</Words>
  <Characters>815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dcterms:created xsi:type="dcterms:W3CDTF">2020-04-07T08:14:00Z</dcterms:created>
  <dcterms:modified xsi:type="dcterms:W3CDTF">2020-05-13T07:43:00Z</dcterms:modified>
</cp:coreProperties>
</file>